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02729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b/>
          <w:bCs/>
          <w:sz w:val="36"/>
          <w:szCs w:val="36"/>
          <w:lang w:val="en-US" w:eastAsia="zh-CN"/>
        </w:rPr>
      </w:pPr>
      <w:bookmarkStart w:id="0" w:name="_Toc139384885"/>
      <w:bookmarkStart w:id="1" w:name="OLE_LINK1"/>
      <w:r>
        <w:rPr>
          <w:rFonts w:hint="eastAsia" w:ascii="新宋体" w:hAnsi="新宋体" w:eastAsia="新宋体" w:cs="新宋体"/>
          <w:b/>
          <w:bCs/>
          <w:sz w:val="36"/>
          <w:szCs w:val="36"/>
        </w:rPr>
        <w:t>山东电子职业技术学院</w:t>
      </w:r>
      <w:r>
        <w:rPr>
          <w:rFonts w:hint="eastAsia" w:ascii="新宋体" w:hAnsi="新宋体" w:eastAsia="新宋体" w:cs="新宋体"/>
          <w:b/>
          <w:bCs/>
          <w:sz w:val="36"/>
          <w:szCs w:val="36"/>
          <w:lang w:val="en-US" w:eastAsia="zh-CN"/>
        </w:rPr>
        <w:t>科技创业园</w:t>
      </w:r>
    </w:p>
    <w:p w14:paraId="78F6EE8F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firstLine="0" w:firstLineChars="0"/>
        <w:jc w:val="center"/>
        <w:textAlignment w:val="auto"/>
        <w:rPr>
          <w:rFonts w:hint="eastAsia" w:ascii="新宋体" w:hAnsi="新宋体" w:eastAsia="新宋体" w:cs="新宋体"/>
          <w:b w:val="0"/>
          <w:bCs w:val="0"/>
        </w:rPr>
      </w:pPr>
      <w:r>
        <w:rPr>
          <w:rFonts w:hint="eastAsia" w:ascii="新宋体" w:hAnsi="新宋体" w:eastAsia="新宋体" w:cs="新宋体"/>
          <w:b/>
          <w:bCs/>
          <w:sz w:val="36"/>
          <w:szCs w:val="36"/>
        </w:rPr>
        <w:t>项目入驻申请表</w:t>
      </w:r>
      <w:bookmarkEnd w:id="0"/>
      <w:bookmarkEnd w:id="1"/>
    </w:p>
    <w:tbl>
      <w:tblPr>
        <w:tblStyle w:val="6"/>
        <w:tblW w:w="941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42"/>
        <w:gridCol w:w="1817"/>
        <w:gridCol w:w="1817"/>
        <w:gridCol w:w="886"/>
        <w:gridCol w:w="22"/>
        <w:gridCol w:w="909"/>
        <w:gridCol w:w="343"/>
        <w:gridCol w:w="566"/>
        <w:gridCol w:w="909"/>
      </w:tblGrid>
      <w:tr w14:paraId="0EAF2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214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9FBE6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公司名称/</w:t>
            </w:r>
          </w:p>
          <w:p w14:paraId="0BE04AF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团队名称</w:t>
            </w:r>
          </w:p>
        </w:tc>
        <w:tc>
          <w:tcPr>
            <w:tcW w:w="7269" w:type="dxa"/>
            <w:gridSpan w:val="8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FDC4D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1CFDE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214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9161F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公司是否注册</w:t>
            </w:r>
          </w:p>
        </w:tc>
        <w:tc>
          <w:tcPr>
            <w:tcW w:w="4520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EF816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74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2690D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注册资金</w:t>
            </w:r>
          </w:p>
        </w:tc>
        <w:tc>
          <w:tcPr>
            <w:tcW w:w="1475" w:type="dxa"/>
            <w:gridSpan w:val="2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00187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01E1B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214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57234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经营范围/实践内容</w:t>
            </w:r>
          </w:p>
          <w:p w14:paraId="469FE94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(产品/服务)</w:t>
            </w:r>
          </w:p>
        </w:tc>
        <w:tc>
          <w:tcPr>
            <w:tcW w:w="7269" w:type="dxa"/>
            <w:gridSpan w:val="8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EED54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2C1F6B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214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2A470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行业类别</w:t>
            </w:r>
          </w:p>
        </w:tc>
        <w:tc>
          <w:tcPr>
            <w:tcW w:w="7269" w:type="dxa"/>
            <w:gridSpan w:val="8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FDE1A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634C9D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jc w:val="center"/>
        </w:trPr>
        <w:tc>
          <w:tcPr>
            <w:tcW w:w="2142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9CC2D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项目指导教师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18D40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姓 名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5F28C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F0271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部 门</w:t>
            </w: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814ED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4F0E15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33C04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6FB90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职 务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C5E80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5FD43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负责领域</w:t>
            </w: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CA002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44E27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9CCF9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1125A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姓 名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9C9BF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C0BA0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部 门</w:t>
            </w: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59873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729D7F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3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0EE74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470390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职 务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15C6C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BA469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负责领域</w:t>
            </w: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DB306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015A7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  <w:jc w:val="center"/>
        </w:trPr>
        <w:tc>
          <w:tcPr>
            <w:tcW w:w="2142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5334D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项目主创</w:t>
            </w:r>
          </w:p>
          <w:p w14:paraId="1BC545C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团队人员</w:t>
            </w:r>
          </w:p>
          <w:p w14:paraId="6D52CF4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基本情况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DA1CB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负责人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10BB6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08" w:type="dxa"/>
            <w:gridSpan w:val="2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33B94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年龄</w:t>
            </w:r>
          </w:p>
        </w:tc>
        <w:tc>
          <w:tcPr>
            <w:tcW w:w="90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F1844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9E0D6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性别</w:t>
            </w:r>
          </w:p>
        </w:tc>
        <w:tc>
          <w:tcPr>
            <w:tcW w:w="909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B137D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264F4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24C3A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D97EA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系 部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EB1851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EAC89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年级专业</w:t>
            </w: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E4CA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632B0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40AAB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3A586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手机号码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6075D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3B26A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E-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mail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/QQ</w:t>
            </w: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5437C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2E3F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  <w:jc w:val="center"/>
        </w:trPr>
        <w:tc>
          <w:tcPr>
            <w:tcW w:w="2142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51A38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核心团队</w:t>
            </w:r>
          </w:p>
          <w:p w14:paraId="7EBA7DD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成员信息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119A8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姓 名</w:t>
            </w: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38BA7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系 部</w:t>
            </w:r>
            <w:bookmarkStart w:id="4" w:name="_GoBack"/>
            <w:bookmarkEnd w:id="4"/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60F80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年级专业</w:t>
            </w: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B270D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手机号码</w:t>
            </w:r>
          </w:p>
        </w:tc>
      </w:tr>
      <w:tr w14:paraId="33A014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32B0F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C8BFA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30171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60619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EE865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22EF6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D17B8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E6452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AA8F1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49C334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5C5D4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166A8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3EEF6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A636F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BD81A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EF17C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6692E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7BACC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C661C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41051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48A8A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35C3C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1B24E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0CB7C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7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C3420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7F6CD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F771A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2697E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7EA82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6FE091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7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0C2E85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06BCA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34AE51C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008A5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818" w:type="dxa"/>
            <w:gridSpan w:val="3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68B3D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265E7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  <w:jc w:val="center"/>
        </w:trPr>
        <w:tc>
          <w:tcPr>
            <w:tcW w:w="2142" w:type="dxa"/>
            <w:vMerge w:val="restart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3B6D79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项目规模</w:t>
            </w:r>
          </w:p>
        </w:tc>
        <w:tc>
          <w:tcPr>
            <w:tcW w:w="3634" w:type="dxa"/>
            <w:gridSpan w:val="2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439FB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启动资金</w:t>
            </w:r>
          </w:p>
        </w:tc>
        <w:tc>
          <w:tcPr>
            <w:tcW w:w="3635" w:type="dxa"/>
            <w:gridSpan w:val="6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A2992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4F1223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D8C6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34" w:type="dxa"/>
            <w:gridSpan w:val="2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090F17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办公场地</w:t>
            </w:r>
          </w:p>
        </w:tc>
        <w:tc>
          <w:tcPr>
            <w:tcW w:w="3635" w:type="dxa"/>
            <w:gridSpan w:val="6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62FC03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259B7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5" w:hRule="atLeast"/>
          <w:jc w:val="center"/>
        </w:trPr>
        <w:tc>
          <w:tcPr>
            <w:tcW w:w="2142" w:type="dxa"/>
            <w:vMerge w:val="continue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CC2E5B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634" w:type="dxa"/>
            <w:gridSpan w:val="2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76F51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团队人数</w:t>
            </w:r>
          </w:p>
        </w:tc>
        <w:tc>
          <w:tcPr>
            <w:tcW w:w="3635" w:type="dxa"/>
            <w:gridSpan w:val="6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1BF51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552FC4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6" w:hRule="atLeast"/>
          <w:jc w:val="center"/>
        </w:trPr>
        <w:tc>
          <w:tcPr>
            <w:tcW w:w="214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D2FDE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团队形式</w:t>
            </w:r>
          </w:p>
        </w:tc>
        <w:tc>
          <w:tcPr>
            <w:tcW w:w="7269" w:type="dxa"/>
            <w:gridSpan w:val="8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B4547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(  )无限责任公司  (  )有限责任公司</w:t>
            </w:r>
          </w:p>
          <w:p w14:paraId="7BBF5A8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(  )股份有限公司  (  )个人独资企业</w:t>
            </w:r>
          </w:p>
          <w:p w14:paraId="78A348B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(  ) 合伙企业     (  )公司制企业   </w:t>
            </w:r>
          </w:p>
          <w:p w14:paraId="0293C742">
            <w:pPr>
              <w:jc w:val="both"/>
              <w:rPr>
                <w:rFonts w:hint="default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其他(请填写)</w:t>
            </w:r>
          </w:p>
        </w:tc>
      </w:tr>
      <w:tr w14:paraId="49941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  <w:jc w:val="center"/>
        </w:trPr>
        <w:tc>
          <w:tcPr>
            <w:tcW w:w="214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BBB366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项目介绍</w:t>
            </w:r>
          </w:p>
          <w:p w14:paraId="06967182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(500 字以内)</w:t>
            </w:r>
          </w:p>
        </w:tc>
        <w:tc>
          <w:tcPr>
            <w:tcW w:w="7269" w:type="dxa"/>
            <w:gridSpan w:val="8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7D6BD9D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599F7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84" w:hRule="atLeast"/>
          <w:jc w:val="center"/>
        </w:trPr>
        <w:tc>
          <w:tcPr>
            <w:tcW w:w="214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C7D997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项目预期效果</w:t>
            </w:r>
          </w:p>
          <w:p w14:paraId="7A097A5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(包括入驻后前3个月均营业收入)</w:t>
            </w:r>
          </w:p>
        </w:tc>
        <w:tc>
          <w:tcPr>
            <w:tcW w:w="7269" w:type="dxa"/>
            <w:gridSpan w:val="8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BAA3E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</w:p>
        </w:tc>
      </w:tr>
      <w:tr w14:paraId="192842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66" w:hRule="atLeast"/>
          <w:jc w:val="center"/>
        </w:trPr>
        <w:tc>
          <w:tcPr>
            <w:tcW w:w="214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2CA2CE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创业团队</w:t>
            </w:r>
          </w:p>
          <w:p w14:paraId="66AE9EAA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负责人所</w:t>
            </w:r>
          </w:p>
          <w:p w14:paraId="2AA38DC8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在系部意见</w:t>
            </w:r>
          </w:p>
        </w:tc>
        <w:tc>
          <w:tcPr>
            <w:tcW w:w="7269" w:type="dxa"/>
            <w:gridSpan w:val="8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9A061D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bookmarkStart w:id="2" w:name="OLE_LINK2"/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                    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(盖章)</w:t>
            </w:r>
          </w:p>
          <w:p w14:paraId="68F8955E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</w:p>
          <w:p w14:paraId="40707A00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                     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日</w:t>
            </w:r>
            <w:bookmarkEnd w:id="2"/>
          </w:p>
        </w:tc>
      </w:tr>
      <w:tr w14:paraId="749E4B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2" w:hRule="atLeast"/>
          <w:jc w:val="center"/>
        </w:trPr>
        <w:tc>
          <w:tcPr>
            <w:tcW w:w="2142" w:type="dxa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53569F"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  <w:lang w:val="en-US" w:eastAsia="zh-CN"/>
              </w:rPr>
              <w:t>招生与就业指导处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4"/>
                <w:szCs w:val="24"/>
              </w:rPr>
              <w:t>意见</w:t>
            </w:r>
          </w:p>
        </w:tc>
        <w:tc>
          <w:tcPr>
            <w:tcW w:w="7269" w:type="dxa"/>
            <w:gridSpan w:val="8"/>
            <w:tcBorders>
              <w:tl2br w:val="nil"/>
              <w:tr2bl w:val="nil"/>
            </w:tcBorders>
            <w:noWrap w:val="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98DA84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  <w:bookmarkStart w:id="3" w:name="OLE_LINK3"/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                    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(盖章)</w:t>
            </w:r>
          </w:p>
          <w:p w14:paraId="42C07315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</w:pPr>
          </w:p>
          <w:p w14:paraId="3A1E71EA">
            <w:pPr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                     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年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月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 xml:space="preserve">  日</w:t>
            </w:r>
            <w:bookmarkEnd w:id="3"/>
          </w:p>
        </w:tc>
      </w:tr>
    </w:tbl>
    <w:p w14:paraId="7A757E6A">
      <w:pPr>
        <w:rPr>
          <w:rFonts w:hint="eastAsia" w:ascii="新宋体" w:hAnsi="新宋体" w:eastAsia="新宋体" w:cs="新宋体"/>
          <w:b w:val="0"/>
          <w:bCs w:val="0"/>
          <w:kern w:val="0"/>
          <w:sz w:val="22"/>
          <w:szCs w:val="28"/>
          <w:lang w:eastAsia="zh-CN"/>
        </w:rPr>
      </w:pPr>
      <w:r>
        <w:rPr>
          <w:rFonts w:hint="eastAsia" w:ascii="新宋体" w:hAnsi="新宋体" w:eastAsia="新宋体" w:cs="新宋体"/>
          <w:b w:val="0"/>
          <w:bCs w:val="0"/>
          <w:kern w:val="0"/>
          <w:sz w:val="22"/>
          <w:szCs w:val="28"/>
        </w:rPr>
        <w:t>备注:入驻成功后要按照</w:t>
      </w:r>
      <w:r>
        <w:rPr>
          <w:rFonts w:hint="eastAsia" w:ascii="新宋体" w:hAnsi="新宋体" w:eastAsia="新宋体" w:cs="新宋体"/>
          <w:b w:val="0"/>
          <w:bCs w:val="0"/>
          <w:kern w:val="0"/>
          <w:sz w:val="22"/>
          <w:szCs w:val="28"/>
          <w:lang w:val="en-US" w:eastAsia="zh-CN"/>
        </w:rPr>
        <w:t>科技创业园</w:t>
      </w:r>
      <w:r>
        <w:rPr>
          <w:rFonts w:hint="eastAsia" w:ascii="新宋体" w:hAnsi="新宋体" w:eastAsia="新宋体" w:cs="新宋体"/>
          <w:b w:val="0"/>
          <w:bCs w:val="0"/>
          <w:kern w:val="0"/>
          <w:sz w:val="22"/>
          <w:szCs w:val="28"/>
        </w:rPr>
        <w:t>的管理办法执行相关规定</w:t>
      </w:r>
      <w:r>
        <w:rPr>
          <w:rFonts w:hint="eastAsia" w:ascii="新宋体" w:hAnsi="新宋体" w:eastAsia="新宋体" w:cs="新宋体"/>
          <w:b w:val="0"/>
          <w:bCs w:val="0"/>
          <w:kern w:val="0"/>
          <w:sz w:val="22"/>
          <w:szCs w:val="28"/>
          <w:lang w:eastAsia="zh-CN"/>
        </w:rPr>
        <w:t>。</w:t>
      </w:r>
    </w:p>
    <w:p w14:paraId="45B8C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新宋体" w:hAnsi="新宋体" w:eastAsia="新宋体" w:cs="新宋体"/>
          <w:b w:val="0"/>
          <w:bCs w:val="0"/>
          <w:sz w:val="24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111F14-9D23-4BF9-A0D8-E7BC76278F7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26BC412-A451-460C-985C-B3F4510041A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7B2754A-D45D-4A05-8047-3341C5F12A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88892C9-20D1-4D03-B85A-86BA2B4A7C1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FB3C8B2-7B20-4F1C-8B9B-3D4A2D4323E4}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  <w:embedRegular r:id="rId6" w:fontKey="{767388EA-915A-48D7-9C55-5D2CC810DE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attachedTemplate r:id="rId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ZmYWJhNWM4MGI0MGFmYmNhMmY4MGZmYTlmNzhhMWRhIiwidXNlckNvdW50IjoyfQ=="/>
  </w:docVars>
  <w:rsids>
    <w:rsidRoot w:val="67FB4E41"/>
    <w:rsid w:val="0A217DD8"/>
    <w:rsid w:val="0EC14396"/>
    <w:rsid w:val="11650CFA"/>
    <w:rsid w:val="1E340AD9"/>
    <w:rsid w:val="282370DF"/>
    <w:rsid w:val="30131482"/>
    <w:rsid w:val="31B6508B"/>
    <w:rsid w:val="33E8265A"/>
    <w:rsid w:val="3AA1406E"/>
    <w:rsid w:val="403B7BE3"/>
    <w:rsid w:val="445318EB"/>
    <w:rsid w:val="60105B8B"/>
    <w:rsid w:val="62A45A96"/>
    <w:rsid w:val="67FB4E41"/>
    <w:rsid w:val="70F2473E"/>
    <w:rsid w:val="78957C7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3"/>
    <w:qFormat/>
    <w:uiPriority w:val="0"/>
    <w:pPr>
      <w:keepNext/>
      <w:keepLines/>
      <w:spacing w:before="260" w:after="260" w:line="416" w:lineRule="auto"/>
      <w:outlineLvl w:val="2"/>
    </w:pPr>
    <w:rPr>
      <w:rFonts w:ascii="黑体" w:eastAsia="黑体"/>
      <w:b/>
      <w:bCs/>
      <w:sz w:val="28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360" w:lineRule="auto"/>
    </w:pPr>
    <w:rPr>
      <w:rFonts w:ascii="宋体"/>
      <w:sz w:val="24"/>
    </w:rPr>
  </w:style>
  <w:style w:type="paragraph" w:styleId="4">
    <w:name w:val="Plain Text"/>
    <w:basedOn w:val="1"/>
    <w:qFormat/>
    <w:uiPriority w:val="0"/>
    <w:rPr>
      <w:rFonts w:ascii="宋体" w:hAnsi="Courier New"/>
      <w:szCs w:val="20"/>
    </w:rPr>
  </w:style>
  <w:style w:type="paragraph" w:styleId="5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2499\AppData\Roaming\Kingsoft\office6\templates\download\34923474-b1e7-4918-898e-63b7cd1b433f\&#20225;&#19994;&#25237;&#36164;&#39033;&#30446;&#22791;&#26696;&#30003;&#35831;&#34920;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企业投资项目备案申请表.docx</Template>
  <Pages>2</Pages>
  <Words>305</Words>
  <Characters>316</Characters>
  <Lines>0</Lines>
  <Paragraphs>0</Paragraphs>
  <TotalTime>8</TotalTime>
  <ScaleCrop>false</ScaleCrop>
  <LinksUpToDate>false</LinksUpToDate>
  <CharactersWithSpaces>458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2024-12-24T00:43:00Z</dcterms:created>
  <dc:creator>8237476691</dc:creator>
  <cp:lastModifiedBy>面包</cp:lastModifiedBy>
  <dcterms:modified xsi:type="dcterms:W3CDTF">2024-12-24T01:46:18Z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01E14ECA568D4A288F02D6994B159DAA_13</vt:lpwstr>
  </property>
  <property fmtid="{D5CDD505-2E9C-101B-9397-08002B2CF9AE}" pid="4" name="KSOTemplateUUID">
    <vt:lpwstr>v1.0_mb_9xn9Zn4EWS2UwiyddvRHfg==</vt:lpwstr>
  </property>
</Properties>
</file>